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EFB" w:rsidRPr="007D2EFB" w:rsidRDefault="00C141F6" w:rsidP="007D2E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54CCF3B" wp14:editId="2EB6DE48">
                <wp:simplePos x="0" y="0"/>
                <wp:positionH relativeFrom="column">
                  <wp:posOffset>-66675</wp:posOffset>
                </wp:positionH>
                <wp:positionV relativeFrom="paragraph">
                  <wp:posOffset>38100</wp:posOffset>
                </wp:positionV>
                <wp:extent cx="2295525" cy="2981325"/>
                <wp:effectExtent l="0" t="0" r="28575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981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Default="00286BDC" w:rsidP="00C141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141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Learning number bonds to 10…</w:t>
                            </w:r>
                          </w:p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923A09" wp14:editId="42C940C3">
                                  <wp:extent cx="2211707" cy="2148840"/>
                                  <wp:effectExtent l="0" t="0" r="0" b="3810"/>
                                  <wp:docPr id="13" name="Picture 7" descr="Image result for number bonds to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number bonds to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722" cy="2152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CCF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.25pt;margin-top:3pt;width:180.75pt;height:234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" fillcolor="white [3201]" strokecolor="#7030a0" strokeweight="2pt">
                <v:textbox>
                  <w:txbxContent>
                    <w:p w:rsidR="00286BDC" w:rsidRDefault="00286BDC" w:rsidP="00C141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141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Learning number bonds to 10…</w:t>
                      </w:r>
                    </w:p>
                    <w:p w:rsidR="00286BDC" w:rsidRPr="007D2EFB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923A09" wp14:editId="42C940C3">
                            <wp:extent cx="2211707" cy="2148840"/>
                            <wp:effectExtent l="0" t="0" r="0" b="3810"/>
                            <wp:docPr id="13" name="Picture 7" descr="Image result for number bonds to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number bonds to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722" cy="2152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33D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87A2D73" wp14:editId="422E5E9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120900" cy="2520315"/>
                <wp:effectExtent l="0" t="0" r="1270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52031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Pr="002704A8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04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 in 2’s…</w:t>
                            </w:r>
                          </w:p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757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Play memory games where you turn the card to find a matching pair. Count the pairs at the end of the game.</w:t>
                            </w:r>
                            <w:r w:rsidRPr="0035133D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83334D" wp14:editId="2E541719">
                                  <wp:extent cx="1226820" cy="1226820"/>
                                  <wp:effectExtent l="0" t="0" r="0" b="0"/>
                                  <wp:docPr id="4" name="Picture 1" descr="Image result for memory matching g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emory matching g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C4F8" id="Text Box 5" o:spid="_x0000_s1027" type="#_x0000_t202" style="position:absolute;left:0;text-align:left;margin-left:115.8pt;margin-top:0;width:167pt;height:198.45pt;z-index:251668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" fillcolor="white [3201]" strokecolor="#7030a0" strokeweight="2pt">
                <v:textbox>
                  <w:txbxContent>
                    <w:p w:rsidR="00286BDC" w:rsidRPr="002704A8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704A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Count in 2’s…</w:t>
                      </w:r>
                    </w:p>
                    <w:p w:rsidR="00286BDC" w:rsidRPr="007D2EFB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757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Play memory games where you turn the card to find a matching pair. Count the pairs at the end of the game.</w:t>
                      </w:r>
                      <w:r w:rsidRPr="0035133D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73620B2" wp14:editId="62911C29">
                            <wp:extent cx="1226820" cy="1226820"/>
                            <wp:effectExtent l="0" t="0" r="0" b="0"/>
                            <wp:docPr id="4" name="Picture 1" descr="Image result for memory matching g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emory matching g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22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Congratulations on achieving </w:t>
      </w:r>
      <w:r w:rsidR="00736A41">
        <w:rPr>
          <w:rFonts w:ascii="Times New Roman" w:hAnsi="Times New Roman" w:cs="Times New Roman"/>
          <w:b/>
          <w:sz w:val="36"/>
          <w:szCs w:val="36"/>
        </w:rPr>
        <w:t>Europe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C951B4" w:rsidRPr="007D2EFB" w:rsidRDefault="002704A8" w:rsidP="007D2E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7EF50C0" wp14:editId="02F98855">
                <wp:simplePos x="0" y="0"/>
                <wp:positionH relativeFrom="column">
                  <wp:posOffset>2304415</wp:posOffset>
                </wp:positionH>
                <wp:positionV relativeFrom="paragraph">
                  <wp:posOffset>342265</wp:posOffset>
                </wp:positionV>
                <wp:extent cx="5259705" cy="16776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6"/>
                              <w:gridCol w:w="5985"/>
                            </w:tblGrid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 w:val="restart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5569E5" wp14:editId="49CC5294">
                                        <wp:extent cx="1120140" cy="1577340"/>
                                        <wp:effectExtent l="0" t="0" r="381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1577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Count forwards and backwards up to 100 and over.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Say one less and one more than any given number up to 100.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Count in twos, fives and tens.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Know by heart all number bonds to 10.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Say the doubles of all numbers up to 10.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Say the halves of all even numbers up to 20.</w:t>
                                  </w:r>
                                </w:p>
                              </w:tc>
                            </w:tr>
                            <w:tr w:rsidR="00286BDC" w:rsidRPr="007D2EFB" w:rsidTr="00B616F8">
                              <w:trPr>
                                <w:trHeight w:val="322"/>
                              </w:trPr>
                              <w:tc>
                                <w:tcPr>
                                  <w:tcW w:w="1836" w:type="dxa"/>
                                  <w:vMerge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2" w:type="dxa"/>
                                </w:tcPr>
                                <w:p w:rsidR="00286BDC" w:rsidRPr="007D2EFB" w:rsidRDefault="00286BDC" w:rsidP="00B616F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6BDC" w:rsidRDefault="00286BDC"/>
                          <w:p w:rsidR="00286BDC" w:rsidRDefault="00286BDC"/>
                          <w:p w:rsidR="00286BDC" w:rsidRDefault="00286BDC"/>
                          <w:p w:rsidR="00286BDC" w:rsidRDefault="00286BDC"/>
                          <w:p w:rsidR="00286BDC" w:rsidRDefault="00286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F50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1.45pt;margin-top:26.95pt;width:414.15pt;height:132.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86"/>
                        <w:gridCol w:w="5985"/>
                      </w:tblGrid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 w:val="restart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5569E5" wp14:editId="49CC5294">
                                  <wp:extent cx="1120140" cy="1577340"/>
                                  <wp:effectExtent l="0" t="0" r="381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 forwards and backwards up to 100 and over.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 one less and one more than any given number up to 100.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 in twos, fives and tens.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Know by heart all number bonds to 10.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 the doubles of all numbers up to 10.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 the halves of all even numbers up to 20.</w:t>
                            </w:r>
                          </w:p>
                        </w:tc>
                      </w:tr>
                      <w:tr w:rsidR="00286BDC" w:rsidRPr="007D2EFB" w:rsidTr="00B616F8">
                        <w:trPr>
                          <w:trHeight w:val="322"/>
                        </w:trPr>
                        <w:tc>
                          <w:tcPr>
                            <w:tcW w:w="1836" w:type="dxa"/>
                            <w:vMerge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192" w:type="dxa"/>
                          </w:tcPr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286BDC" w:rsidRDefault="00286BDC"/>
                    <w:p w:rsidR="00286BDC" w:rsidRDefault="00286BDC"/>
                    <w:p w:rsidR="00286BDC" w:rsidRDefault="00286BDC"/>
                    <w:p w:rsidR="00286BDC" w:rsidRDefault="00286BDC"/>
                    <w:p w:rsidR="00286BDC" w:rsidRDefault="00286BDC"/>
                  </w:txbxContent>
                </v:textbox>
                <w10:wrap type="square"/>
              </v:shape>
            </w:pict>
          </mc:Fallback>
        </mc:AlternateConten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 xml:space="preserve">You are moving on to </w:t>
      </w:r>
      <w:r w:rsidR="00736A41">
        <w:rPr>
          <w:rFonts w:ascii="Times New Roman" w:hAnsi="Times New Roman" w:cs="Times New Roman"/>
          <w:b/>
          <w:sz w:val="36"/>
          <w:szCs w:val="36"/>
        </w:rPr>
        <w:t>Asia</w:t>
      </w:r>
      <w:r w:rsidR="007D2EFB" w:rsidRPr="007D2EFB">
        <w:rPr>
          <w:rFonts w:ascii="Times New Roman" w:hAnsi="Times New Roman" w:cs="Times New Roman"/>
          <w:b/>
          <w:sz w:val="36"/>
          <w:szCs w:val="36"/>
        </w:rPr>
        <w:t>.</w:t>
      </w:r>
    </w:p>
    <w:bookmarkEnd w:id="0"/>
    <w:p w:rsidR="007D2EFB" w:rsidRPr="007D2EFB" w:rsidRDefault="00723D5F" w:rsidP="007D2E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A0CEECB" wp14:editId="7D31A6D4">
                <wp:simplePos x="0" y="0"/>
                <wp:positionH relativeFrom="column">
                  <wp:posOffset>9286875</wp:posOffset>
                </wp:positionH>
                <wp:positionV relativeFrom="paragraph">
                  <wp:posOffset>5276850</wp:posOffset>
                </wp:positionV>
                <wp:extent cx="676275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D5F" w:rsidRPr="0004666B" w:rsidRDefault="00F77FFD" w:rsidP="00723D5F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EECB" id="Text Box 3" o:spid="_x0000_s1029" type="#_x0000_t202" style="position:absolute;left:0;text-align:left;margin-left:731.25pt;margin-top:415.5pt;width:53.25pt;height:6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" filled="f" stroked="f">
                <v:textbox>
                  <w:txbxContent>
                    <w:p w:rsidR="00723D5F" w:rsidRPr="0004666B" w:rsidRDefault="00F77FFD" w:rsidP="00723D5F">
                      <w:pPr>
                        <w:jc w:val="center"/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Times New Roman"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EDEF150" wp14:editId="59DC79EE">
                <wp:simplePos x="0" y="0"/>
                <wp:positionH relativeFrom="column">
                  <wp:posOffset>9324975</wp:posOffset>
                </wp:positionH>
                <wp:positionV relativeFrom="paragraph">
                  <wp:posOffset>5381625</wp:posOffset>
                </wp:positionV>
                <wp:extent cx="590550" cy="5810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C0896" id="Oval 19" o:spid="_x0000_s1026" style="position:absolute;margin-left:734.25pt;margin-top:423.75pt;width:46.5pt;height:45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" fillcolor="#ffc000" strokecolor="#243f60 [1604]" strokeweight="2pt"/>
            </w:pict>
          </mc:Fallback>
        </mc:AlternateContent>
      </w:r>
      <w:r w:rsidR="00B83D0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CBAC7C6" wp14:editId="148EBC8B">
                <wp:simplePos x="0" y="0"/>
                <wp:positionH relativeFrom="column">
                  <wp:posOffset>4114800</wp:posOffset>
                </wp:positionH>
                <wp:positionV relativeFrom="paragraph">
                  <wp:posOffset>3846830</wp:posOffset>
                </wp:positionV>
                <wp:extent cx="1685925" cy="13716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86BDC" w:rsidRPr="00286BDC" w:rsidRDefault="00286BDC" w:rsidP="00286B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B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Make your own 100 square. Make deliberate mistakes when counting or chanting numbers. Can your child spot what is wrong?</w:t>
                            </w:r>
                          </w:p>
                          <w:p w:rsidR="00286BDC" w:rsidRDefault="00286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AC7C6" id="Text Box 18" o:spid="_x0000_s1029" type="#_x0000_t202" style="position:absolute;left:0;text-align:left;margin-left:324pt;margin-top:302.9pt;width:132.75pt;height:108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" fillcolor="white [3201]" strokecolor="white [3212]" strokeweight=".5pt">
                <v:textbox>
                  <w:txbxContent>
                    <w:p w:rsidR="00286BDC" w:rsidRPr="00286BDC" w:rsidRDefault="00286BDC" w:rsidP="00286B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B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your own 100 square. Make deliberate mistakes when counting or chanting numbers. Can your child spot what is wrong?</w:t>
                      </w:r>
                    </w:p>
                    <w:p w:rsidR="00286BDC" w:rsidRDefault="00286BDC"/>
                  </w:txbxContent>
                </v:textbox>
              </v:shape>
            </w:pict>
          </mc:Fallback>
        </mc:AlternateContent>
      </w:r>
      <w:r w:rsidR="00286BDC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A06EA5" wp14:editId="72C1770C">
                <wp:simplePos x="0" y="0"/>
                <wp:positionH relativeFrom="column">
                  <wp:posOffset>5880735</wp:posOffset>
                </wp:positionH>
                <wp:positionV relativeFrom="paragraph">
                  <wp:posOffset>3732530</wp:posOffset>
                </wp:positionV>
                <wp:extent cx="1562100" cy="1752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86BDC" w:rsidRDefault="00286B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B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Play games like snakes and ladders!</w:t>
                            </w:r>
                          </w:p>
                          <w:p w:rsidR="00286BDC" w:rsidRPr="00286BDC" w:rsidRDefault="00286B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238756" wp14:editId="1B0BB31B">
                                  <wp:extent cx="1372870" cy="1026950"/>
                                  <wp:effectExtent l="0" t="0" r="0" b="1905"/>
                                  <wp:docPr id="17" name="Picture 12" descr="Image result for snakes and ladd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snakes and ladd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102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6EA5" id="Text Box 16" o:spid="_x0000_s1030" type="#_x0000_t202" style="position:absolute;left:0;text-align:left;margin-left:463.05pt;margin-top:293.9pt;width:123pt;height:138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" fillcolor="white [3201]" strokecolor="white [3212]" strokeweight=".5pt">
                <v:textbox>
                  <w:txbxContent>
                    <w:p w:rsidR="00286BDC" w:rsidRDefault="00286B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B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Play games like snakes and ladders!</w:t>
                      </w:r>
                    </w:p>
                    <w:p w:rsidR="00286BDC" w:rsidRPr="00286BDC" w:rsidRDefault="00286B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238756" wp14:editId="1B0BB31B">
                            <wp:extent cx="1372870" cy="1026950"/>
                            <wp:effectExtent l="0" t="0" r="0" b="1905"/>
                            <wp:docPr id="17" name="Picture 12" descr="Image result for snakes and ladd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snakes and ladd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102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BDC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11A246" wp14:editId="708B4D5D">
                <wp:simplePos x="0" y="0"/>
                <wp:positionH relativeFrom="column">
                  <wp:posOffset>2371725</wp:posOffset>
                </wp:positionH>
                <wp:positionV relativeFrom="paragraph">
                  <wp:posOffset>3427730</wp:posOffset>
                </wp:positionV>
                <wp:extent cx="5086350" cy="22860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286BDC" w:rsidRDefault="00286BD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Counting forwards and backwards up to 100…</w:t>
                            </w:r>
                          </w:p>
                          <w:p w:rsidR="00286BDC" w:rsidRPr="00C141F6" w:rsidRDefault="00286BD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DA266E" wp14:editId="137CFDDB">
                                  <wp:extent cx="1656997" cy="1278255"/>
                                  <wp:effectExtent l="0" t="0" r="635" b="0"/>
                                  <wp:docPr id="15" name="Picture 10" descr="Image result for counting to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counting to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469" cy="130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A246" id="Text Box 12" o:spid="_x0000_s1031" type="#_x0000_t202" style="position:absolute;left:0;text-align:left;margin-left:186.75pt;margin-top:269.9pt;width:400.5pt;height:18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" fillcolor="white [3201]" strokecolor="#7030a0" strokeweight="2pt">
                <v:textbox>
                  <w:txbxContent>
                    <w:p w:rsidR="00286BDC" w:rsidRDefault="00286BD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Counting forwards and backwards up to 100…</w:t>
                      </w:r>
                    </w:p>
                    <w:p w:rsidR="00286BDC" w:rsidRPr="00C141F6" w:rsidRDefault="00286BD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DA266E" wp14:editId="137CFDDB">
                            <wp:extent cx="1656997" cy="1278255"/>
                            <wp:effectExtent l="0" t="0" r="635" b="0"/>
                            <wp:docPr id="15" name="Picture 10" descr="Image result for counting to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counting to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8469" cy="1302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BDC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E46AE6" wp14:editId="17E5CD67">
                <wp:simplePos x="0" y="0"/>
                <wp:positionH relativeFrom="column">
                  <wp:posOffset>-57150</wp:posOffset>
                </wp:positionH>
                <wp:positionV relativeFrom="paragraph">
                  <wp:posOffset>2303145</wp:posOffset>
                </wp:positionV>
                <wp:extent cx="2371725" cy="34385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438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Pr="00286BDC" w:rsidRDefault="00286B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86BDC">
                              <w:rPr>
                                <w:sz w:val="28"/>
                                <w:szCs w:val="28"/>
                              </w:rPr>
                              <w:t>Finding doubles and halves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286BDC" w:rsidRDefault="00286BDC" w:rsidP="00286B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FED07C" wp14:editId="1C9B5FCF">
                                  <wp:extent cx="1333500" cy="1327383"/>
                                  <wp:effectExtent l="0" t="0" r="0" b="6350"/>
                                  <wp:docPr id="14" name="Picture 9" descr="Image result for finding doubles to 20 ladybi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finding doubles to 20 ladybi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079" r="3993" b="142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368" cy="1335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BDC" w:rsidRDefault="00286B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Draw some ladybirds. Play ‘</w:t>
                            </w:r>
                            <w:r w:rsidRPr="00286B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How old am I?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</w:t>
                            </w:r>
                            <w:r w:rsidRPr="00286B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Double the spots to find out!</w:t>
                            </w:r>
                          </w:p>
                          <w:p w:rsidR="00286BDC" w:rsidRPr="00286BDC" w:rsidRDefault="00286B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Try </w:t>
                            </w:r>
                            <w:hyperlink r:id="rId14" w:history="1">
                              <w:r w:rsidRPr="00857A3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www.ictgames.com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and play Archery Doubles</w:t>
                            </w:r>
                          </w:p>
                          <w:p w:rsidR="00286BDC" w:rsidRDefault="00286B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6AE6" id="_x0000_s1032" type="#_x0000_t202" style="position:absolute;left:0;text-align:left;margin-left:-4.5pt;margin-top:181.35pt;width:186.75pt;height:270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" fillcolor="white [3201]" strokecolor="#7030a0" strokeweight="2pt">
                <v:textbox>
                  <w:txbxContent>
                    <w:p w:rsidR="00286BDC" w:rsidRPr="00286BDC" w:rsidRDefault="00286BDC">
                      <w:pPr>
                        <w:rPr>
                          <w:sz w:val="28"/>
                          <w:szCs w:val="28"/>
                        </w:rPr>
                      </w:pPr>
                      <w:r w:rsidRPr="00286BDC">
                        <w:rPr>
                          <w:sz w:val="28"/>
                          <w:szCs w:val="28"/>
                        </w:rPr>
                        <w:t>Finding doubles and halves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</w:p>
                    <w:p w:rsidR="00286BDC" w:rsidRDefault="00286BDC" w:rsidP="00286BD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FED07C" wp14:editId="1C9B5FCF">
                            <wp:extent cx="1333500" cy="1327383"/>
                            <wp:effectExtent l="0" t="0" r="0" b="6350"/>
                            <wp:docPr id="14" name="Picture 9" descr="Image result for finding doubles to 20 ladybi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finding doubles to 20 ladybi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079" r="3993" b="142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1368" cy="1335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BDC" w:rsidRDefault="00286B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Draw some ladybirds. Play ‘</w:t>
                      </w:r>
                      <w:r w:rsidRPr="00286B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How old am I?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</w:t>
                      </w:r>
                      <w:r w:rsidRPr="00286B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Double the spots to find out!</w:t>
                      </w:r>
                    </w:p>
                    <w:p w:rsidR="00286BDC" w:rsidRPr="00286BDC" w:rsidRDefault="00286B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Try </w:t>
                      </w:r>
                      <w:hyperlink r:id="rId16" w:history="1">
                        <w:r w:rsidRPr="00857A3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www.ictgames.com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and play Archery Doubles</w:t>
                      </w:r>
                    </w:p>
                    <w:p w:rsidR="00286BDC" w:rsidRDefault="00286BDC"/>
                  </w:txbxContent>
                </v:textbox>
                <w10:wrap type="square"/>
              </v:shape>
            </w:pict>
          </mc:Fallback>
        </mc:AlternateContent>
      </w:r>
      <w:r w:rsidR="00C141F6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075740E" wp14:editId="04F207A5">
                <wp:simplePos x="0" y="0"/>
                <wp:positionH relativeFrom="margin">
                  <wp:posOffset>7635875</wp:posOffset>
                </wp:positionH>
                <wp:positionV relativeFrom="paragraph">
                  <wp:posOffset>1741805</wp:posOffset>
                </wp:positionV>
                <wp:extent cx="2120900" cy="2038350"/>
                <wp:effectExtent l="0" t="0" r="1270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038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 in 5’s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6A9F7D" wp14:editId="6E7545AA">
                                  <wp:extent cx="1912620" cy="1076532"/>
                                  <wp:effectExtent l="0" t="0" r="0" b="9525"/>
                                  <wp:docPr id="6" name="Picture 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620" cy="1076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04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Make your own hand print number line by drawing round your hands, then cutting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740E" id="Text Box 10" o:spid="_x0000_s1033" type="#_x0000_t202" style="position:absolute;left:0;text-align:left;margin-left:601.25pt;margin-top:137.15pt;width:167pt;height:160.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" fillcolor="white [3201]" strokecolor="#7030a0" strokeweight="2pt">
                <v:textbox>
                  <w:txbxContent>
                    <w:p w:rsidR="00286BDC" w:rsidRPr="007D2EFB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 in 5’s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6A9F7D" wp14:editId="6E7545AA">
                            <wp:extent cx="1912620" cy="1076532"/>
                            <wp:effectExtent l="0" t="0" r="0" b="9525"/>
                            <wp:docPr id="6" name="Picture 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620" cy="107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04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your own hand print number line by drawing round your hands, then cutting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1F6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541BEE27" wp14:editId="4E8C2443">
                <wp:simplePos x="0" y="0"/>
                <wp:positionH relativeFrom="margin">
                  <wp:align>right</wp:align>
                </wp:positionH>
                <wp:positionV relativeFrom="paragraph">
                  <wp:posOffset>3884930</wp:posOffset>
                </wp:positionV>
                <wp:extent cx="2112645" cy="1857375"/>
                <wp:effectExtent l="0" t="0" r="20955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1857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Counting in 10’s…</w:t>
                            </w:r>
                          </w:p>
                          <w:p w:rsidR="00286BDC" w:rsidRPr="002704A8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04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Make bundles of ten using objects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straws</w:t>
                            </w:r>
                            <w:r w:rsidRPr="002704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then count them.</w:t>
                            </w:r>
                            <w:r w:rsidR="00120BA1" w:rsidRPr="00120BA1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120BA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9DE927" wp14:editId="72062C12">
                                  <wp:extent cx="1838325" cy="1034057"/>
                                  <wp:effectExtent l="0" t="0" r="0" b="0"/>
                                  <wp:docPr id="11" name="Picture 4" descr="Image result for counting in tens stra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ounting in tens stra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846" cy="103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EE27" id="Text Box 8" o:spid="_x0000_s1034" type="#_x0000_t202" style="position:absolute;left:0;text-align:left;margin-left:115.15pt;margin-top:305.9pt;width:166.35pt;height:146.25pt;z-index:251679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" fillcolor="white [3201]" strokecolor="#7030a0" strokeweight="2pt">
                <v:textbox>
                  <w:txbxContent>
                    <w:p w:rsidR="00286BDC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Counting in 10’s…</w:t>
                      </w:r>
                    </w:p>
                    <w:p w:rsidR="00286BDC" w:rsidRPr="002704A8" w:rsidRDefault="00286BDC" w:rsidP="00B616F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04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Make bundles of ten using objects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straws</w:t>
                      </w:r>
                      <w:r w:rsidRPr="002704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then count them.</w:t>
                      </w:r>
                      <w:r w:rsidR="00120BA1" w:rsidRPr="00120BA1"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120BA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19DE927" wp14:editId="72062C12">
                            <wp:extent cx="1838325" cy="1034057"/>
                            <wp:effectExtent l="0" t="0" r="0" b="0"/>
                            <wp:docPr id="11" name="Picture 4" descr="Image result for counting in tens stra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ounting in tens stra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846" cy="103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6BDC" w:rsidRPr="007D2EFB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A8" w:rsidRPr="007D2EF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157ECDD" wp14:editId="5526C1E9">
                <wp:simplePos x="0" y="0"/>
                <wp:positionH relativeFrom="column">
                  <wp:posOffset>2418080</wp:posOffset>
                </wp:positionH>
                <wp:positionV relativeFrom="paragraph">
                  <wp:posOffset>1733550</wp:posOffset>
                </wp:positionV>
                <wp:extent cx="5024015" cy="1357460"/>
                <wp:effectExtent l="0" t="0" r="24765" b="1460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015" cy="1357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BDC" w:rsidRPr="00342F1C" w:rsidRDefault="00286BDC" w:rsidP="00342F1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42F1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Count in twos: </w:t>
                            </w:r>
                            <w:proofErr w:type="gramStart"/>
                            <w:r w:rsidRPr="00342F1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2  4</w:t>
                            </w:r>
                            <w:proofErr w:type="gramEnd"/>
                            <w:r w:rsidRPr="00342F1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 6  8  10  12  14  16  18  20</w:t>
                            </w:r>
                          </w:p>
                          <w:p w:rsidR="00286BDC" w:rsidRPr="00342F1C" w:rsidRDefault="00286BDC" w:rsidP="00342F1C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42F1C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</w:rPr>
                              <w:t>Count in fives:</w:t>
                            </w:r>
                            <w:proofErr w:type="gramStart"/>
                            <w:r w:rsidRPr="00342F1C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</w:rPr>
                              <w:t>5  10</w:t>
                            </w:r>
                            <w:proofErr w:type="gramEnd"/>
                            <w:r w:rsidRPr="00342F1C">
                              <w:rPr>
                                <w:rFonts w:ascii="Times New Roman" w:hAnsi="Times New Roman"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 15  20  25  30  35  40  45  50</w:t>
                            </w:r>
                          </w:p>
                          <w:p w:rsidR="00286BDC" w:rsidRPr="0035133D" w:rsidRDefault="00286BDC" w:rsidP="00342F1C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342F1C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 xml:space="preserve">Count in tens: </w:t>
                            </w:r>
                            <w:proofErr w:type="gramStart"/>
                            <w:r w:rsidRPr="00342F1C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>10  20</w:t>
                            </w:r>
                            <w:proofErr w:type="gramEnd"/>
                            <w:r w:rsidRPr="00342F1C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 xml:space="preserve">  30  40  50  60  70  80  90</w:t>
                            </w:r>
                            <w:r w:rsidRPr="0035133D">
                              <w:rPr>
                                <w:rFonts w:ascii="Times New Roman" w:hAnsi="Times New Roman" w:cs="Times New Roman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2F1C">
                              <w:rPr>
                                <w:rFonts w:ascii="Times New Roman" w:hAnsi="Times New Roman" w:cs="Times New Roman"/>
                                <w:color w:val="7030A0"/>
                                <w:sz w:val="36"/>
                                <w:szCs w:val="36"/>
                              </w:rPr>
                              <w:t>100</w:t>
                            </w:r>
                          </w:p>
                          <w:p w:rsidR="00286BDC" w:rsidRPr="007D2EFB" w:rsidRDefault="00286BDC" w:rsidP="00B61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ECDD" id="Text Box 9" o:spid="_x0000_s1035" type="#_x0000_t202" style="position:absolute;left:0;text-align:left;margin-left:190.4pt;margin-top:136.5pt;width:395.6pt;height:106.9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" fillcolor="white [3201]" strokecolor="#7030a0" strokeweight="2pt">
                <v:textbox>
                  <w:txbxContent>
                    <w:p w:rsidR="00286BDC" w:rsidRPr="00342F1C" w:rsidRDefault="00286BDC" w:rsidP="00342F1C">
                      <w:pP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342F1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Count in twos: </w:t>
                      </w:r>
                      <w:proofErr w:type="gramStart"/>
                      <w:r w:rsidRPr="00342F1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2  4</w:t>
                      </w:r>
                      <w:proofErr w:type="gramEnd"/>
                      <w:r w:rsidRPr="00342F1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 6  8  10  12  14  16  18  20</w:t>
                      </w:r>
                    </w:p>
                    <w:p w:rsidR="00286BDC" w:rsidRPr="00342F1C" w:rsidRDefault="00286BDC" w:rsidP="00342F1C">
                      <w:pPr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</w:rPr>
                      </w:pPr>
                      <w:r w:rsidRPr="00342F1C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</w:rPr>
                        <w:t>Count in fives:</w:t>
                      </w:r>
                      <w:proofErr w:type="gramStart"/>
                      <w:r w:rsidRPr="00342F1C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</w:rPr>
                        <w:t>5  10</w:t>
                      </w:r>
                      <w:proofErr w:type="gramEnd"/>
                      <w:r w:rsidRPr="00342F1C">
                        <w:rPr>
                          <w:rFonts w:ascii="Times New Roman" w:hAnsi="Times New Roman" w:cs="Times New Roman"/>
                          <w:color w:val="0070C0"/>
                          <w:sz w:val="36"/>
                          <w:szCs w:val="36"/>
                        </w:rPr>
                        <w:t xml:space="preserve">  15  20  25  30  35  40  45  50</w:t>
                      </w:r>
                    </w:p>
                    <w:p w:rsidR="00286BDC" w:rsidRPr="0035133D" w:rsidRDefault="00286BDC" w:rsidP="00342F1C">
                      <w:pPr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</w:rPr>
                      </w:pPr>
                      <w:r w:rsidRPr="00342F1C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 xml:space="preserve">Count in tens: </w:t>
                      </w:r>
                      <w:proofErr w:type="gramStart"/>
                      <w:r w:rsidRPr="00342F1C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>10  20</w:t>
                      </w:r>
                      <w:proofErr w:type="gramEnd"/>
                      <w:r w:rsidRPr="00342F1C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 xml:space="preserve">  30  40  50  60  70  80  90</w:t>
                      </w:r>
                      <w:r w:rsidRPr="0035133D">
                        <w:rPr>
                          <w:rFonts w:ascii="Times New Roman" w:hAnsi="Times New Roman" w:cs="Times New Roman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342F1C">
                        <w:rPr>
                          <w:rFonts w:ascii="Times New Roman" w:hAnsi="Times New Roman" w:cs="Times New Roman"/>
                          <w:color w:val="7030A0"/>
                          <w:sz w:val="36"/>
                          <w:szCs w:val="36"/>
                        </w:rPr>
                        <w:t>100</w:t>
                      </w:r>
                    </w:p>
                    <w:p w:rsidR="00286BDC" w:rsidRPr="007D2EFB" w:rsidRDefault="00286BDC" w:rsidP="00B61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D2EFB" w:rsidRPr="007D2EFB" w:rsidSect="007D2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FB"/>
    <w:rsid w:val="00120BA1"/>
    <w:rsid w:val="002704A8"/>
    <w:rsid w:val="00286BDC"/>
    <w:rsid w:val="00342F1C"/>
    <w:rsid w:val="0035133D"/>
    <w:rsid w:val="00375718"/>
    <w:rsid w:val="00485841"/>
    <w:rsid w:val="0071686F"/>
    <w:rsid w:val="00723D5F"/>
    <w:rsid w:val="00736A41"/>
    <w:rsid w:val="0075002C"/>
    <w:rsid w:val="007D2EFB"/>
    <w:rsid w:val="00B616F8"/>
    <w:rsid w:val="00B83D0B"/>
    <w:rsid w:val="00C141F6"/>
    <w:rsid w:val="00C951B4"/>
    <w:rsid w:val="00E505D1"/>
    <w:rsid w:val="00EE7511"/>
    <w:rsid w:val="00F7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2A0D"/>
  <w15:chartTrackingRefBased/>
  <w15:docId w15:val="{85A1C468-768A-48C7-909C-781CABC7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6B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0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7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image" Target="media/image50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ictgames.com" TargetMode="External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0.png"/><Relationship Id="rId15" Type="http://schemas.openxmlformats.org/officeDocument/2006/relationships/image" Target="media/image60.png"/><Relationship Id="rId10" Type="http://schemas.openxmlformats.org/officeDocument/2006/relationships/image" Target="media/image40.jpeg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://www.ictgame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36FF4936</Template>
  <TotalTime>55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Meddemmen</dc:creator>
  <cp:keywords/>
  <dc:description/>
  <cp:lastModifiedBy>Lucy Meddemmen</cp:lastModifiedBy>
  <cp:revision>10</cp:revision>
  <cp:lastPrinted>2019-10-08T13:39:00Z</cp:lastPrinted>
  <dcterms:created xsi:type="dcterms:W3CDTF">2019-10-08T12:54:00Z</dcterms:created>
  <dcterms:modified xsi:type="dcterms:W3CDTF">2020-01-21T14:15:00Z</dcterms:modified>
</cp:coreProperties>
</file>