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2EFB" w:rsidRPr="007D2EFB" w:rsidRDefault="007D2EFB" w:rsidP="007D2EF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D2EFB">
        <w:rPr>
          <w:rFonts w:ascii="Times New Roman" w:hAnsi="Times New Roman" w:cs="Times New Roman"/>
          <w:b/>
          <w:sz w:val="36"/>
          <w:szCs w:val="36"/>
        </w:rPr>
        <w:t xml:space="preserve">Congratulations on achieving </w:t>
      </w:r>
      <w:r w:rsidR="00223DCA">
        <w:rPr>
          <w:rFonts w:ascii="Times New Roman" w:hAnsi="Times New Roman" w:cs="Times New Roman"/>
          <w:b/>
          <w:sz w:val="36"/>
          <w:szCs w:val="36"/>
        </w:rPr>
        <w:t>Africa</w:t>
      </w:r>
      <w:r w:rsidRPr="007D2EFB">
        <w:rPr>
          <w:rFonts w:ascii="Times New Roman" w:hAnsi="Times New Roman" w:cs="Times New Roman"/>
          <w:b/>
          <w:sz w:val="36"/>
          <w:szCs w:val="36"/>
        </w:rPr>
        <w:t xml:space="preserve">. </w:t>
      </w:r>
    </w:p>
    <w:p w:rsidR="00C951B4" w:rsidRPr="007D2EFB" w:rsidRDefault="00487EF5" w:rsidP="007D2EF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D2EFB"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83328" behindDoc="0" locked="0" layoutInCell="1" allowOverlap="1" wp14:anchorId="08635B91" wp14:editId="66BC774E">
                <wp:simplePos x="0" y="0"/>
                <wp:positionH relativeFrom="column">
                  <wp:posOffset>7582619</wp:posOffset>
                </wp:positionH>
                <wp:positionV relativeFrom="paragraph">
                  <wp:posOffset>10688</wp:posOffset>
                </wp:positionV>
                <wp:extent cx="2192020" cy="5805578"/>
                <wp:effectExtent l="0" t="0" r="17780" b="2413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2020" cy="580557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16F8" w:rsidRPr="00743436" w:rsidRDefault="00B616F8" w:rsidP="00B616F8">
                            <w:pP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461A7" w:rsidRPr="0074343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Mentally subtracting 9 and 11…</w:t>
                            </w:r>
                            <w:r w:rsidR="00F461A7" w:rsidRPr="00743436">
                              <w:rPr>
                                <w:noProof/>
                                <w:sz w:val="26"/>
                                <w:szCs w:val="26"/>
                                <w:lang w:val="en-US"/>
                              </w:rPr>
                              <w:drawing>
                                <wp:inline distT="0" distB="0" distL="0" distR="0" wp14:anchorId="460C4B62" wp14:editId="60B4D75A">
                                  <wp:extent cx="1912620" cy="1329690"/>
                                  <wp:effectExtent l="0" t="0" r="0" b="381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2620" cy="13296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461A7" w:rsidRPr="00743436">
                              <w:rPr>
                                <w:noProof/>
                                <w:sz w:val="26"/>
                                <w:szCs w:val="26"/>
                                <w:lang w:val="en-US"/>
                              </w:rPr>
                              <w:drawing>
                                <wp:inline distT="0" distB="0" distL="0" distR="0" wp14:anchorId="14B66EFD" wp14:editId="35CCAAD7">
                                  <wp:extent cx="1912620" cy="130270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2620" cy="1302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461A7" w:rsidRPr="00743436" w:rsidRDefault="00F461A7" w:rsidP="00B616F8">
                            <w:pP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74343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How could you mentally add 9 and 11? What would you say?</w:t>
                            </w:r>
                          </w:p>
                          <w:p w:rsidR="00F461A7" w:rsidRPr="007D2EFB" w:rsidRDefault="00F461A7" w:rsidP="00B616F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7C2C629" wp14:editId="5638D461">
                                  <wp:extent cx="1983740" cy="1532668"/>
                                  <wp:effectExtent l="0" t="0" r="0" b="0"/>
                                  <wp:docPr id="13" name="Picture 1" descr="FULL PAGE Blank Speech Bubbles (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ULL PAGE Blank Speech Bubbles (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3740" cy="15326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635B91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597.05pt;margin-top:.85pt;width:172.6pt;height:457.15pt;z-index:251683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" fillcolor="white [3201]" strokecolor="#e36c0a [2409]" strokeweight="2pt">
                <v:textbox>
                  <w:txbxContent>
                    <w:p w:rsidR="00B616F8" w:rsidRPr="00743436" w:rsidRDefault="00B616F8" w:rsidP="00B616F8">
                      <w:pP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F461A7" w:rsidRPr="00743436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Mentally subtracting 9 and 11…</w:t>
                      </w:r>
                      <w:r w:rsidR="00F461A7" w:rsidRPr="00743436">
                        <w:rPr>
                          <w:noProof/>
                          <w:sz w:val="26"/>
                          <w:szCs w:val="26"/>
                          <w:lang w:val="en-US"/>
                        </w:rPr>
                        <w:drawing>
                          <wp:inline distT="0" distB="0" distL="0" distR="0" wp14:anchorId="460C4B62" wp14:editId="60B4D75A">
                            <wp:extent cx="1912620" cy="1329690"/>
                            <wp:effectExtent l="0" t="0" r="0" b="381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12620" cy="13296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461A7" w:rsidRPr="00743436">
                        <w:rPr>
                          <w:noProof/>
                          <w:sz w:val="26"/>
                          <w:szCs w:val="26"/>
                          <w:lang w:val="en-US"/>
                        </w:rPr>
                        <w:drawing>
                          <wp:inline distT="0" distB="0" distL="0" distR="0" wp14:anchorId="14B66EFD" wp14:editId="35CCAAD7">
                            <wp:extent cx="1912620" cy="130270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12620" cy="1302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461A7" w:rsidRPr="00743436" w:rsidRDefault="00F461A7" w:rsidP="00B616F8">
                      <w:pP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743436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How could you mentally add 9 and 11? What would you say?</w:t>
                      </w:r>
                    </w:p>
                    <w:p w:rsidR="00F461A7" w:rsidRPr="007D2EFB" w:rsidRDefault="00F461A7" w:rsidP="00B616F8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07C2C629" wp14:editId="5638D461">
                            <wp:extent cx="1983740" cy="1532668"/>
                            <wp:effectExtent l="0" t="0" r="0" b="0"/>
                            <wp:docPr id="13" name="Picture 1" descr="FULL PAGE Blank Speech Bubbles (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ULL PAGE Blank Speech Bubbles (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3740" cy="15326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83129" w:rsidRPr="007D2EFB"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72064" behindDoc="0" locked="0" layoutInCell="1" allowOverlap="1" wp14:anchorId="6739DCED" wp14:editId="31DD5806">
                <wp:simplePos x="0" y="0"/>
                <wp:positionH relativeFrom="column">
                  <wp:posOffset>25879</wp:posOffset>
                </wp:positionH>
                <wp:positionV relativeFrom="paragraph">
                  <wp:posOffset>10687</wp:posOffset>
                </wp:positionV>
                <wp:extent cx="2120900" cy="5788325"/>
                <wp:effectExtent l="0" t="0" r="12700" b="2222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0900" cy="57883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44F7" w:rsidRDefault="00B616F8" w:rsidP="00B616F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044F7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DE9C269" wp14:editId="4BD411C8">
                                  <wp:extent cx="724619" cy="802256"/>
                                  <wp:effectExtent l="0" t="0" r="0" b="0"/>
                                  <wp:docPr id="26" name="Picture 1" descr="http://displays.tpet.co.uk/ResourceImages/Previews/734/1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Picture 1" descr="http://displays.tpet.co.uk/ResourceImages/Previews/734/1.jpg"/>
                                          <pic:cNvPicPr/>
                                        </pic:nvPicPr>
                                        <pic:blipFill rotWithShape="1"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8201" r="1663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6434" cy="8153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83129" w:rsidRDefault="00083129" w:rsidP="00B616F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Know multiplication facts up to 12 x 3…</w:t>
                            </w:r>
                          </w:p>
                          <w:p w:rsidR="001044F7" w:rsidRPr="00C11847" w:rsidRDefault="001044F7" w:rsidP="00B616F8">
                            <w:pP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C1184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Try making your own 3 x tables flower! </w:t>
                            </w:r>
                          </w:p>
                          <w:p w:rsidR="00B616F8" w:rsidRPr="00C11847" w:rsidRDefault="001044F7" w:rsidP="00B616F8">
                            <w:pP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C11847">
                              <w:rPr>
                                <w:noProof/>
                                <w:sz w:val="26"/>
                                <w:szCs w:val="26"/>
                                <w:lang w:val="en-US"/>
                              </w:rPr>
                              <w:drawing>
                                <wp:inline distT="0" distB="0" distL="0" distR="0" wp14:anchorId="21BB051E" wp14:editId="1EC0131D">
                                  <wp:extent cx="1968764" cy="1475117"/>
                                  <wp:effectExtent l="0" t="0" r="0" b="0"/>
                                  <wp:docPr id="4" name="Picture 4" descr="Image result for times tables teach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times tables teach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0748" cy="14766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044F7" w:rsidRPr="00C11847" w:rsidRDefault="001044F7" w:rsidP="00B616F8">
                            <w:pP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C1184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Use the petals to work out the answers</w:t>
                            </w:r>
                          </w:p>
                          <w:p w:rsidR="001044F7" w:rsidRPr="00C11847" w:rsidRDefault="001044F7" w:rsidP="00B616F8">
                            <w:pP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C1184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1 x 3 </w:t>
                            </w:r>
                            <w:proofErr w:type="gramStart"/>
                            <w:r w:rsidRPr="00C1184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= ?</w:t>
                            </w:r>
                            <w:proofErr w:type="gramEnd"/>
                          </w:p>
                          <w:p w:rsidR="001044F7" w:rsidRPr="00C11847" w:rsidRDefault="001044F7" w:rsidP="00B616F8">
                            <w:pP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C1184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2 x 3 </w:t>
                            </w:r>
                            <w:proofErr w:type="gramStart"/>
                            <w:r w:rsidRPr="00C1184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= ?</w:t>
                            </w:r>
                            <w:proofErr w:type="gramEnd"/>
                          </w:p>
                          <w:p w:rsidR="001044F7" w:rsidRDefault="001044F7" w:rsidP="00B616F8">
                            <w:pP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C1184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3 x 3 </w:t>
                            </w:r>
                            <w:proofErr w:type="gramStart"/>
                            <w:r w:rsidRPr="00C1184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= ?</w:t>
                            </w:r>
                            <w:proofErr w:type="gramEnd"/>
                          </w:p>
                          <w:p w:rsidR="00083129" w:rsidRPr="00C11847" w:rsidRDefault="00083129" w:rsidP="00B616F8">
                            <w:pP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4 x 3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= ?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39BED" id="Text Box 7" o:spid="_x0000_s1027" type="#_x0000_t202" style="position:absolute;left:0;text-align:left;margin-left:2.05pt;margin-top:.85pt;width:167pt;height:455.75pt;z-index:251672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" fillcolor="white [3201]" strokecolor="#e36c0a [2409]" strokeweight="2pt">
                <v:textbox>
                  <w:txbxContent>
                    <w:p w:rsidR="001044F7" w:rsidRDefault="00B616F8" w:rsidP="00B616F8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1044F7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BDEED6C" wp14:editId="024703F5">
                            <wp:extent cx="724619" cy="802256"/>
                            <wp:effectExtent l="0" t="0" r="0" b="0"/>
                            <wp:docPr id="26" name="Picture 1" descr="http://displays.tpet.co.uk/ResourceImages/Previews/734/1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Picture 1" descr="http://displays.tpet.co.uk/ResourceImages/Previews/734/1.jpg"/>
                                    <pic:cNvPicPr/>
                                  </pic:nvPicPr>
                                  <pic:blipFill rotWithShape="1"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8201" r="1663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36434" cy="815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83129" w:rsidRDefault="00083129" w:rsidP="00B616F8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Know multiplication facts up to 12 x 3…</w:t>
                      </w:r>
                    </w:p>
                    <w:p w:rsidR="001044F7" w:rsidRPr="00C11847" w:rsidRDefault="001044F7" w:rsidP="00B616F8">
                      <w:pP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C1184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Try making your own 3 x tables flower! </w:t>
                      </w:r>
                    </w:p>
                    <w:p w:rsidR="00B616F8" w:rsidRPr="00C11847" w:rsidRDefault="001044F7" w:rsidP="00B616F8">
                      <w:pP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C11847">
                        <w:rPr>
                          <w:noProof/>
                          <w:sz w:val="26"/>
                          <w:szCs w:val="26"/>
                          <w:lang w:eastAsia="en-GB"/>
                        </w:rPr>
                        <w:drawing>
                          <wp:inline distT="0" distB="0" distL="0" distR="0" wp14:anchorId="796F788F" wp14:editId="44710CBF">
                            <wp:extent cx="1968764" cy="1475117"/>
                            <wp:effectExtent l="0" t="0" r="0" b="0"/>
                            <wp:docPr id="4" name="Picture 4" descr="Image result for times tables teach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times tables teach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0748" cy="14766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044F7" w:rsidRPr="00C11847" w:rsidRDefault="001044F7" w:rsidP="00B616F8">
                      <w:pP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C1184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Use the petals to work out the answers</w:t>
                      </w:r>
                    </w:p>
                    <w:p w:rsidR="001044F7" w:rsidRPr="00C11847" w:rsidRDefault="001044F7" w:rsidP="00B616F8">
                      <w:pP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C1184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1 x 3 </w:t>
                      </w:r>
                      <w:proofErr w:type="gramStart"/>
                      <w:r w:rsidRPr="00C1184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= ?</w:t>
                      </w:r>
                      <w:proofErr w:type="gramEnd"/>
                    </w:p>
                    <w:p w:rsidR="001044F7" w:rsidRPr="00C11847" w:rsidRDefault="001044F7" w:rsidP="00B616F8">
                      <w:pP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C1184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2 x 3 </w:t>
                      </w:r>
                      <w:proofErr w:type="gramStart"/>
                      <w:r w:rsidRPr="00C1184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= ?</w:t>
                      </w:r>
                      <w:proofErr w:type="gramEnd"/>
                    </w:p>
                    <w:p w:rsidR="001044F7" w:rsidRDefault="001044F7" w:rsidP="00B616F8">
                      <w:pP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C1184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3 x 3 </w:t>
                      </w:r>
                      <w:proofErr w:type="gramStart"/>
                      <w:r w:rsidRPr="00C1184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= ?</w:t>
                      </w:r>
                      <w:proofErr w:type="gramEnd"/>
                    </w:p>
                    <w:p w:rsidR="00083129" w:rsidRPr="00C11847" w:rsidRDefault="00083129" w:rsidP="00B616F8">
                      <w:pP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4 x 3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= ?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7D2EFB" w:rsidRPr="007D2EFB">
        <w:rPr>
          <w:rFonts w:ascii="Times New Roman" w:hAnsi="Times New Roman" w:cs="Times New Roman"/>
          <w:b/>
          <w:sz w:val="36"/>
          <w:szCs w:val="36"/>
        </w:rPr>
        <w:t xml:space="preserve">You are moving on to </w:t>
      </w:r>
      <w:r w:rsidR="00223DCA">
        <w:rPr>
          <w:rFonts w:ascii="Times New Roman" w:hAnsi="Times New Roman" w:cs="Times New Roman"/>
          <w:b/>
          <w:sz w:val="36"/>
          <w:szCs w:val="36"/>
        </w:rPr>
        <w:t>Australasia</w:t>
      </w:r>
      <w:r w:rsidR="007D2EFB" w:rsidRPr="007D2EFB">
        <w:rPr>
          <w:rFonts w:ascii="Times New Roman" w:hAnsi="Times New Roman" w:cs="Times New Roman"/>
          <w:b/>
          <w:sz w:val="36"/>
          <w:szCs w:val="36"/>
        </w:rPr>
        <w:t>.</w:t>
      </w:r>
    </w:p>
    <w:p w:rsidR="007D2EFB" w:rsidRPr="007D2EFB" w:rsidRDefault="006308F9" w:rsidP="007D2EFB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65BECA9A" wp14:editId="636F5DDE">
                <wp:simplePos x="0" y="0"/>
                <wp:positionH relativeFrom="column">
                  <wp:posOffset>9220200</wp:posOffset>
                </wp:positionH>
                <wp:positionV relativeFrom="paragraph">
                  <wp:posOffset>5066665</wp:posOffset>
                </wp:positionV>
                <wp:extent cx="676275" cy="8001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308F9" w:rsidRPr="0004666B" w:rsidRDefault="00FC3DF5" w:rsidP="006308F9">
                            <w:pPr>
                              <w:jc w:val="center"/>
                              <w:rPr>
                                <w:rFonts w:ascii="Comic Sans MS" w:hAnsi="Comic Sans MS" w:cs="Times New Roman"/>
                                <w:noProof/>
                                <w:color w:val="000000" w:themeColor="text1"/>
                                <w:sz w:val="72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 w:cs="Times New Roman"/>
                                <w:noProof/>
                                <w:color w:val="000000" w:themeColor="text1"/>
                                <w:sz w:val="72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BECA9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0;text-align:left;margin-left:726pt;margin-top:398.95pt;width:53.25pt;height:63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" filled="f" stroked="f">
                <v:textbox>
                  <w:txbxContent>
                    <w:p w:rsidR="006308F9" w:rsidRPr="0004666B" w:rsidRDefault="00FC3DF5" w:rsidP="006308F9">
                      <w:pPr>
                        <w:jc w:val="center"/>
                        <w:rPr>
                          <w:rFonts w:ascii="Comic Sans MS" w:hAnsi="Comic Sans MS" w:cs="Times New Roman"/>
                          <w:noProof/>
                          <w:color w:val="000000" w:themeColor="text1"/>
                          <w:sz w:val="72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 w:cs="Times New Roman"/>
                          <w:noProof/>
                          <w:color w:val="000000" w:themeColor="text1"/>
                          <w:sz w:val="72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25AAF4D6" wp14:editId="2A7F79B4">
                <wp:simplePos x="0" y="0"/>
                <wp:positionH relativeFrom="column">
                  <wp:posOffset>9267825</wp:posOffset>
                </wp:positionH>
                <wp:positionV relativeFrom="paragraph">
                  <wp:posOffset>5161280</wp:posOffset>
                </wp:positionV>
                <wp:extent cx="590550" cy="581025"/>
                <wp:effectExtent l="0" t="0" r="19050" b="2857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58102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751AD5" id="Oval 2" o:spid="_x0000_s1026" style="position:absolute;margin-left:729.75pt;margin-top:406.4pt;width:46.5pt;height:45.75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" fillcolor="#ffc000" strokecolor="#243f60 [1604]" strokeweight="2pt"/>
            </w:pict>
          </mc:Fallback>
        </mc:AlternateContent>
      </w:r>
      <w:r w:rsidR="00040F4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8243247</wp:posOffset>
                </wp:positionH>
                <wp:positionV relativeFrom="paragraph">
                  <wp:posOffset>4000083</wp:posOffset>
                </wp:positionV>
                <wp:extent cx="1044053" cy="777922"/>
                <wp:effectExtent l="0" t="0" r="3810" b="31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4053" cy="7779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40F4C" w:rsidRPr="00040F4C" w:rsidRDefault="00040F4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40F4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I can…</w:t>
                            </w:r>
                          </w:p>
                          <w:p w:rsidR="00040F4C" w:rsidRPr="00040F4C" w:rsidRDefault="00040F4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40F4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I know that…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8" type="#_x0000_t202" style="position:absolute;left:0;text-align:left;margin-left:649.05pt;margin-top:314.95pt;width:82.2pt;height:61.2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" fillcolor="white [3201]" stroked="f" strokeweight=".5pt">
                <v:textbox>
                  <w:txbxContent>
                    <w:p w:rsidR="00040F4C" w:rsidRPr="00040F4C" w:rsidRDefault="00040F4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040F4C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I can…</w:t>
                      </w:r>
                    </w:p>
                    <w:p w:rsidR="00040F4C" w:rsidRPr="00040F4C" w:rsidRDefault="00040F4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040F4C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I know that…</w:t>
                      </w:r>
                    </w:p>
                  </w:txbxContent>
                </v:textbox>
              </v:shape>
            </w:pict>
          </mc:Fallback>
        </mc:AlternateContent>
      </w:r>
      <w:r w:rsidR="00040F4C">
        <w:rPr>
          <w:noProof/>
          <w:lang w:val="en-US"/>
        </w:rPr>
        <w:drawing>
          <wp:anchor distT="0" distB="0" distL="114300" distR="114300" simplePos="0" relativeHeight="251686400" behindDoc="1" locked="0" layoutInCell="1" allowOverlap="1" wp14:anchorId="41287BF2" wp14:editId="4927D299">
            <wp:simplePos x="0" y="0"/>
            <wp:positionH relativeFrom="column">
              <wp:posOffset>5294602</wp:posOffset>
            </wp:positionH>
            <wp:positionV relativeFrom="paragraph">
              <wp:posOffset>3686033</wp:posOffset>
            </wp:positionV>
            <wp:extent cx="2122170" cy="1534795"/>
            <wp:effectExtent l="0" t="0" r="0" b="8255"/>
            <wp:wrapTight wrapText="bothSides">
              <wp:wrapPolygon edited="0">
                <wp:start x="0" y="0"/>
                <wp:lineTo x="0" y="21448"/>
                <wp:lineTo x="21329" y="21448"/>
                <wp:lineTo x="21329" y="0"/>
                <wp:lineTo x="0" y="0"/>
              </wp:wrapPolygon>
            </wp:wrapTight>
            <wp:docPr id="16" name="Picture 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" r="3201" b="7749"/>
                    <a:stretch/>
                  </pic:blipFill>
                  <pic:spPr bwMode="auto">
                    <a:xfrm>
                      <a:off x="0" y="0"/>
                      <a:ext cx="2122170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F4C" w:rsidRPr="007D2EFB"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85376" behindDoc="0" locked="0" layoutInCell="1" allowOverlap="1" wp14:anchorId="35642E75" wp14:editId="5F570D8D">
                <wp:simplePos x="0" y="0"/>
                <wp:positionH relativeFrom="margin">
                  <wp:align>center</wp:align>
                </wp:positionH>
                <wp:positionV relativeFrom="paragraph">
                  <wp:posOffset>3617946</wp:posOffset>
                </wp:positionV>
                <wp:extent cx="5132705" cy="1787856"/>
                <wp:effectExtent l="0" t="0" r="10795" b="2222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2705" cy="178785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743436" w:rsidRDefault="003F76E3" w:rsidP="003F76E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87EF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Number bonds within 20</w:t>
                            </w:r>
                            <w:r w:rsidR="0074343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  <w:p w:rsidR="00040F4C" w:rsidRPr="00040F4C" w:rsidRDefault="00040F4C" w:rsidP="00040F4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Play the Number bond dice game</w:t>
                            </w:r>
                          </w:p>
                          <w:p w:rsidR="00040F4C" w:rsidRPr="00040F4C" w:rsidRDefault="00040F4C" w:rsidP="00040F4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Draw some</w:t>
                            </w:r>
                            <w:r w:rsidRPr="00040F4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part/whole numbers</w:t>
                            </w:r>
                          </w:p>
                          <w:p w:rsidR="00040F4C" w:rsidRPr="00040F4C" w:rsidRDefault="00040F4C" w:rsidP="00040F4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040F4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Roll the dice </w:t>
                            </w:r>
                          </w:p>
                          <w:p w:rsidR="00040F4C" w:rsidRPr="00040F4C" w:rsidRDefault="00040F4C" w:rsidP="00040F4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040F4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Find the missing number!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42E75" id="Text Box 11" o:spid="_x0000_s1029" type="#_x0000_t202" style="position:absolute;left:0;text-align:left;margin-left:0;margin-top:284.9pt;width:404.15pt;height:140.8pt;z-index:25168537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" fillcolor="window" strokecolor="#e46c0a" strokeweight="2pt">
                <v:textbox>
                  <w:txbxContent>
                    <w:p w:rsidR="00743436" w:rsidRDefault="003F76E3" w:rsidP="003F76E3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487EF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Number bonds within 20</w:t>
                      </w:r>
                      <w:r w:rsidR="0074343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…</w:t>
                      </w:r>
                    </w:p>
                    <w:p w:rsidR="00040F4C" w:rsidRPr="00040F4C" w:rsidRDefault="00040F4C" w:rsidP="00040F4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Play the Number bond dice game</w:t>
                      </w:r>
                    </w:p>
                    <w:p w:rsidR="00040F4C" w:rsidRPr="00040F4C" w:rsidRDefault="00040F4C" w:rsidP="00040F4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Draw some</w:t>
                      </w:r>
                      <w:r w:rsidRPr="00040F4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part/whole numbers</w:t>
                      </w:r>
                    </w:p>
                    <w:p w:rsidR="00040F4C" w:rsidRPr="00040F4C" w:rsidRDefault="00040F4C" w:rsidP="00040F4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040F4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Roll the dice </w:t>
                      </w:r>
                    </w:p>
                    <w:p w:rsidR="00040F4C" w:rsidRPr="00040F4C" w:rsidRDefault="00040F4C" w:rsidP="00040F4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040F4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Find the missing number!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76E3" w:rsidRPr="007D2EFB"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82304" behindDoc="0" locked="0" layoutInCell="1" allowOverlap="1" wp14:anchorId="1D8FEFA7" wp14:editId="35E9ACFD">
                <wp:simplePos x="0" y="0"/>
                <wp:positionH relativeFrom="column">
                  <wp:posOffset>2355011</wp:posOffset>
                </wp:positionH>
                <wp:positionV relativeFrom="paragraph">
                  <wp:posOffset>1876054</wp:posOffset>
                </wp:positionV>
                <wp:extent cx="5132717" cy="1630392"/>
                <wp:effectExtent l="0" t="0" r="10795" b="2730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2717" cy="163039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44F7" w:rsidRPr="001044F7" w:rsidRDefault="001044F7" w:rsidP="001044F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044F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Counting forwards in 3’s, 4’s and 8’s</w:t>
                            </w:r>
                            <w:r w:rsidR="0008312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  <w:p w:rsidR="00B616F8" w:rsidRPr="001044F7" w:rsidRDefault="001044F7" w:rsidP="001044F7">
                            <w:pPr>
                              <w:jc w:val="center"/>
                              <w:rPr>
                                <w:rFonts w:cstheme="minorHAnsi"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1044F7">
                              <w:rPr>
                                <w:rFonts w:cstheme="minorHAnsi"/>
                                <w:color w:val="00B050"/>
                                <w:sz w:val="32"/>
                                <w:szCs w:val="32"/>
                              </w:rPr>
                              <w:t>3 – 6 – 9 – 12 – 15 – 18 – 21 – 24 – 27 – 30 – 33 - 36</w:t>
                            </w:r>
                          </w:p>
                          <w:p w:rsidR="001044F7" w:rsidRPr="003F76E3" w:rsidRDefault="003F76E3" w:rsidP="003F76E3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F76E3">
                              <w:rPr>
                                <w:color w:val="FF0000"/>
                                <w:sz w:val="32"/>
                                <w:szCs w:val="32"/>
                              </w:rPr>
                              <w:t>4 – 8 – 12 – 16 – 20 – 24 – 28 – 32 – 36 – 40 – 44 – 48</w:t>
                            </w:r>
                          </w:p>
                          <w:p w:rsidR="003F76E3" w:rsidRPr="003F76E3" w:rsidRDefault="003F76E3" w:rsidP="003F76E3">
                            <w:pPr>
                              <w:jc w:val="center"/>
                              <w:rPr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3F76E3">
                              <w:rPr>
                                <w:color w:val="0070C0"/>
                                <w:sz w:val="32"/>
                                <w:szCs w:val="32"/>
                              </w:rPr>
                              <w:t>8 – 16 – 24 – 32 – 40 – 48 – 56 – 64 – 72 – 80 – 88 - 96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FEFA7" id="Text Box 9" o:spid="_x0000_s1030" type="#_x0000_t202" style="position:absolute;left:0;text-align:left;margin-left:185.45pt;margin-top:147.7pt;width:404.15pt;height:128.4pt;z-index:251682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" fillcolor="white [3201]" strokecolor="#e36c0a [2409]" strokeweight="2pt">
                <v:textbox>
                  <w:txbxContent>
                    <w:p w:rsidR="001044F7" w:rsidRPr="001044F7" w:rsidRDefault="001044F7" w:rsidP="001044F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044F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Counting forwards in 3’s, 4’s and 8’s</w:t>
                      </w:r>
                      <w:r w:rsidR="0008312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…</w:t>
                      </w:r>
                    </w:p>
                    <w:p w:rsidR="00B616F8" w:rsidRPr="001044F7" w:rsidRDefault="001044F7" w:rsidP="001044F7">
                      <w:pPr>
                        <w:jc w:val="center"/>
                        <w:rPr>
                          <w:rFonts w:cstheme="minorHAnsi"/>
                          <w:color w:val="00B050"/>
                          <w:sz w:val="32"/>
                          <w:szCs w:val="32"/>
                        </w:rPr>
                      </w:pPr>
                      <w:r w:rsidRPr="001044F7">
                        <w:rPr>
                          <w:rFonts w:cstheme="minorHAnsi"/>
                          <w:color w:val="00B050"/>
                          <w:sz w:val="32"/>
                          <w:szCs w:val="32"/>
                        </w:rPr>
                        <w:t>3 – 6 – 9 – 12 – 15 – 18 – 21 – 24 – 27 – 30 – 33 - 36</w:t>
                      </w:r>
                    </w:p>
                    <w:p w:rsidR="001044F7" w:rsidRPr="003F76E3" w:rsidRDefault="003F76E3" w:rsidP="003F76E3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3F76E3">
                        <w:rPr>
                          <w:color w:val="FF0000"/>
                          <w:sz w:val="32"/>
                          <w:szCs w:val="32"/>
                        </w:rPr>
                        <w:t>4 – 8 – 12 – 16 – 20 – 24 – 28 – 32 – 36 – 40 – 44 – 48</w:t>
                      </w:r>
                    </w:p>
                    <w:p w:rsidR="003F76E3" w:rsidRPr="003F76E3" w:rsidRDefault="003F76E3" w:rsidP="003F76E3">
                      <w:pPr>
                        <w:jc w:val="center"/>
                        <w:rPr>
                          <w:color w:val="0070C0"/>
                          <w:sz w:val="32"/>
                          <w:szCs w:val="32"/>
                        </w:rPr>
                      </w:pPr>
                      <w:r w:rsidRPr="003F76E3">
                        <w:rPr>
                          <w:color w:val="0070C0"/>
                          <w:sz w:val="32"/>
                          <w:szCs w:val="32"/>
                        </w:rPr>
                        <w:t>8 – 16 – 24 – 32 – 40 – 48 – 56 – 64 – 72 – 80 – 88 - 96</w:t>
                      </w:r>
                    </w:p>
                  </w:txbxContent>
                </v:textbox>
              </v:shape>
            </w:pict>
          </mc:Fallback>
        </mc:AlternateContent>
      </w:r>
      <w:r w:rsidR="00485841" w:rsidRPr="007D2EFB"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49536" behindDoc="0" locked="0" layoutInCell="1" allowOverlap="1" wp14:anchorId="609E3F26" wp14:editId="31E97B75">
                <wp:simplePos x="0" y="0"/>
                <wp:positionH relativeFrom="column">
                  <wp:posOffset>2323465</wp:posOffset>
                </wp:positionH>
                <wp:positionV relativeFrom="paragraph">
                  <wp:posOffset>151130</wp:posOffset>
                </wp:positionV>
                <wp:extent cx="5259705" cy="167767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9705" cy="1677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986"/>
                              <w:gridCol w:w="5985"/>
                            </w:tblGrid>
                            <w:tr w:rsidR="00B616F8" w:rsidRPr="007D2EFB" w:rsidTr="00B616F8">
                              <w:trPr>
                                <w:trHeight w:val="322"/>
                              </w:trPr>
                              <w:tc>
                                <w:tcPr>
                                  <w:tcW w:w="1836" w:type="dxa"/>
                                  <w:vMerge w:val="restart"/>
                                </w:tcPr>
                                <w:p w:rsidR="00B616F8" w:rsidRPr="007D2EFB" w:rsidRDefault="00223DCA" w:rsidP="00B616F8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0FD4BB4" wp14:editId="504E03C5">
                                        <wp:extent cx="1120140" cy="1577340"/>
                                        <wp:effectExtent l="0" t="0" r="3810" b="3810"/>
                                        <wp:docPr id="6" name="Picture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20140" cy="15773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192" w:type="dxa"/>
                                </w:tcPr>
                                <w:p w:rsidR="00B616F8" w:rsidRPr="007D2EFB" w:rsidRDefault="00223DCA" w:rsidP="00B616F8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Count forwards and backwards in 3’s</w:t>
                                  </w:r>
                                </w:p>
                              </w:tc>
                            </w:tr>
                            <w:tr w:rsidR="00B616F8" w:rsidRPr="007D2EFB" w:rsidTr="00B616F8">
                              <w:trPr>
                                <w:trHeight w:val="322"/>
                              </w:trPr>
                              <w:tc>
                                <w:tcPr>
                                  <w:tcW w:w="1836" w:type="dxa"/>
                                  <w:vMerge/>
                                </w:tcPr>
                                <w:p w:rsidR="00B616F8" w:rsidRPr="007D2EFB" w:rsidRDefault="00B616F8" w:rsidP="00B616F8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92" w:type="dxa"/>
                                </w:tcPr>
                                <w:p w:rsidR="00B616F8" w:rsidRPr="007D2EFB" w:rsidRDefault="00223DCA" w:rsidP="00B616F8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Know by heart all multiplication facts up to 12 x 3</w:t>
                                  </w:r>
                                </w:p>
                              </w:tc>
                            </w:tr>
                            <w:tr w:rsidR="00B616F8" w:rsidRPr="007D2EFB" w:rsidTr="00B616F8">
                              <w:trPr>
                                <w:trHeight w:val="322"/>
                              </w:trPr>
                              <w:tc>
                                <w:tcPr>
                                  <w:tcW w:w="1836" w:type="dxa"/>
                                  <w:vMerge/>
                                </w:tcPr>
                                <w:p w:rsidR="00B616F8" w:rsidRPr="007D2EFB" w:rsidRDefault="00B616F8" w:rsidP="00B616F8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92" w:type="dxa"/>
                                </w:tcPr>
                                <w:p w:rsidR="00B616F8" w:rsidRPr="007D2EFB" w:rsidRDefault="00223DCA" w:rsidP="00223DCA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Count forwards in 4’s </w:t>
                                  </w:r>
                                </w:p>
                              </w:tc>
                            </w:tr>
                            <w:tr w:rsidR="00B616F8" w:rsidRPr="007D2EFB" w:rsidTr="00B616F8">
                              <w:trPr>
                                <w:trHeight w:val="322"/>
                              </w:trPr>
                              <w:tc>
                                <w:tcPr>
                                  <w:tcW w:w="1836" w:type="dxa"/>
                                  <w:vMerge/>
                                </w:tcPr>
                                <w:p w:rsidR="00B616F8" w:rsidRPr="007D2EFB" w:rsidRDefault="00B616F8" w:rsidP="00B616F8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92" w:type="dxa"/>
                                </w:tcPr>
                                <w:p w:rsidR="00B616F8" w:rsidRPr="007D2EFB" w:rsidRDefault="00223DCA" w:rsidP="00B616F8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Count forwards in 8’s</w:t>
                                  </w:r>
                                </w:p>
                              </w:tc>
                            </w:tr>
                            <w:tr w:rsidR="00B616F8" w:rsidRPr="007D2EFB" w:rsidTr="00B616F8">
                              <w:trPr>
                                <w:trHeight w:val="322"/>
                              </w:trPr>
                              <w:tc>
                                <w:tcPr>
                                  <w:tcW w:w="1836" w:type="dxa"/>
                                  <w:vMerge/>
                                </w:tcPr>
                                <w:p w:rsidR="00B616F8" w:rsidRPr="007D2EFB" w:rsidRDefault="00B616F8" w:rsidP="00B616F8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92" w:type="dxa"/>
                                </w:tcPr>
                                <w:p w:rsidR="00B616F8" w:rsidRPr="007D2EFB" w:rsidRDefault="00223DCA" w:rsidP="00B616F8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Know by heart all number bonds within 20</w:t>
                                  </w:r>
                                </w:p>
                              </w:tc>
                            </w:tr>
                            <w:tr w:rsidR="00B616F8" w:rsidRPr="007D2EFB" w:rsidTr="00B616F8">
                              <w:trPr>
                                <w:trHeight w:val="322"/>
                              </w:trPr>
                              <w:tc>
                                <w:tcPr>
                                  <w:tcW w:w="1836" w:type="dxa"/>
                                  <w:vMerge/>
                                </w:tcPr>
                                <w:p w:rsidR="00B616F8" w:rsidRPr="007D2EFB" w:rsidRDefault="00B616F8" w:rsidP="00B616F8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92" w:type="dxa"/>
                                </w:tcPr>
                                <w:p w:rsidR="00B616F8" w:rsidRPr="007D2EFB" w:rsidRDefault="00223DCA" w:rsidP="00223DCA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Mentally add and subtract 9 and 11 from any given number</w:t>
                                  </w:r>
                                </w:p>
                              </w:tc>
                            </w:tr>
                            <w:tr w:rsidR="00B616F8" w:rsidRPr="007D2EFB" w:rsidTr="00B616F8">
                              <w:trPr>
                                <w:trHeight w:val="322"/>
                              </w:trPr>
                              <w:tc>
                                <w:tcPr>
                                  <w:tcW w:w="1836" w:type="dxa"/>
                                  <w:vMerge/>
                                </w:tcPr>
                                <w:p w:rsidR="00B616F8" w:rsidRPr="007D2EFB" w:rsidRDefault="00B616F8" w:rsidP="00B616F8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92" w:type="dxa"/>
                                </w:tcPr>
                                <w:p w:rsidR="00B616F8" w:rsidRPr="007D2EFB" w:rsidRDefault="00B616F8" w:rsidP="00B616F8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D2EFB" w:rsidRDefault="007D2EFB"/>
                          <w:p w:rsidR="007D2EFB" w:rsidRDefault="007D2EFB"/>
                          <w:p w:rsidR="007D2EFB" w:rsidRDefault="007D2EFB"/>
                          <w:p w:rsidR="007D2EFB" w:rsidRDefault="007D2EFB"/>
                          <w:p w:rsidR="007D2EFB" w:rsidRDefault="007D2EF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E3F26" id="Text Box 2" o:spid="_x0000_s1032" type="#_x0000_t202" style="position:absolute;left:0;text-align:left;margin-left:182.95pt;margin-top:11.9pt;width:414.15pt;height:132.1pt;z-index:251649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986"/>
                        <w:gridCol w:w="5985"/>
                      </w:tblGrid>
                      <w:tr w:rsidR="00B616F8" w:rsidRPr="007D2EFB" w:rsidTr="00B616F8">
                        <w:trPr>
                          <w:trHeight w:val="322"/>
                        </w:trPr>
                        <w:tc>
                          <w:tcPr>
                            <w:tcW w:w="1836" w:type="dxa"/>
                            <w:vMerge w:val="restart"/>
                          </w:tcPr>
                          <w:p w:rsidR="00B616F8" w:rsidRPr="007D2EFB" w:rsidRDefault="00223DCA" w:rsidP="00B616F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0FD4BB4" wp14:editId="504E03C5">
                                  <wp:extent cx="1120140" cy="1577340"/>
                                  <wp:effectExtent l="0" t="0" r="3810" b="381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0140" cy="15773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6192" w:type="dxa"/>
                          </w:tcPr>
                          <w:p w:rsidR="00B616F8" w:rsidRPr="007D2EFB" w:rsidRDefault="00223DCA" w:rsidP="00B616F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Count forwards and backwards in 3’s</w:t>
                            </w:r>
                          </w:p>
                        </w:tc>
                      </w:tr>
                      <w:tr w:rsidR="00B616F8" w:rsidRPr="007D2EFB" w:rsidTr="00B616F8">
                        <w:trPr>
                          <w:trHeight w:val="322"/>
                        </w:trPr>
                        <w:tc>
                          <w:tcPr>
                            <w:tcW w:w="1836" w:type="dxa"/>
                            <w:vMerge/>
                          </w:tcPr>
                          <w:p w:rsidR="00B616F8" w:rsidRPr="007D2EFB" w:rsidRDefault="00B616F8" w:rsidP="00B616F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192" w:type="dxa"/>
                          </w:tcPr>
                          <w:p w:rsidR="00B616F8" w:rsidRPr="007D2EFB" w:rsidRDefault="00223DCA" w:rsidP="00B616F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Know by heart all multiplication facts up to 12 x 3</w:t>
                            </w:r>
                          </w:p>
                        </w:tc>
                      </w:tr>
                      <w:tr w:rsidR="00B616F8" w:rsidRPr="007D2EFB" w:rsidTr="00B616F8">
                        <w:trPr>
                          <w:trHeight w:val="322"/>
                        </w:trPr>
                        <w:tc>
                          <w:tcPr>
                            <w:tcW w:w="1836" w:type="dxa"/>
                            <w:vMerge/>
                          </w:tcPr>
                          <w:p w:rsidR="00B616F8" w:rsidRPr="007D2EFB" w:rsidRDefault="00B616F8" w:rsidP="00B616F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192" w:type="dxa"/>
                          </w:tcPr>
                          <w:p w:rsidR="00B616F8" w:rsidRPr="007D2EFB" w:rsidRDefault="00223DCA" w:rsidP="00223DC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Count forwards in 4’s </w:t>
                            </w:r>
                          </w:p>
                        </w:tc>
                      </w:tr>
                      <w:tr w:rsidR="00B616F8" w:rsidRPr="007D2EFB" w:rsidTr="00B616F8">
                        <w:trPr>
                          <w:trHeight w:val="322"/>
                        </w:trPr>
                        <w:tc>
                          <w:tcPr>
                            <w:tcW w:w="1836" w:type="dxa"/>
                            <w:vMerge/>
                          </w:tcPr>
                          <w:p w:rsidR="00B616F8" w:rsidRPr="007D2EFB" w:rsidRDefault="00B616F8" w:rsidP="00B616F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192" w:type="dxa"/>
                          </w:tcPr>
                          <w:p w:rsidR="00B616F8" w:rsidRPr="007D2EFB" w:rsidRDefault="00223DCA" w:rsidP="00B616F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Count forwards in 8’s</w:t>
                            </w:r>
                          </w:p>
                        </w:tc>
                      </w:tr>
                      <w:tr w:rsidR="00B616F8" w:rsidRPr="007D2EFB" w:rsidTr="00B616F8">
                        <w:trPr>
                          <w:trHeight w:val="322"/>
                        </w:trPr>
                        <w:tc>
                          <w:tcPr>
                            <w:tcW w:w="1836" w:type="dxa"/>
                            <w:vMerge/>
                          </w:tcPr>
                          <w:p w:rsidR="00B616F8" w:rsidRPr="007D2EFB" w:rsidRDefault="00B616F8" w:rsidP="00B616F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192" w:type="dxa"/>
                          </w:tcPr>
                          <w:p w:rsidR="00B616F8" w:rsidRPr="007D2EFB" w:rsidRDefault="00223DCA" w:rsidP="00B616F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Know by heart all number bonds within 20</w:t>
                            </w:r>
                          </w:p>
                        </w:tc>
                      </w:tr>
                      <w:tr w:rsidR="00B616F8" w:rsidRPr="007D2EFB" w:rsidTr="00B616F8">
                        <w:trPr>
                          <w:trHeight w:val="322"/>
                        </w:trPr>
                        <w:tc>
                          <w:tcPr>
                            <w:tcW w:w="1836" w:type="dxa"/>
                            <w:vMerge/>
                          </w:tcPr>
                          <w:p w:rsidR="00B616F8" w:rsidRPr="007D2EFB" w:rsidRDefault="00B616F8" w:rsidP="00B616F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192" w:type="dxa"/>
                          </w:tcPr>
                          <w:p w:rsidR="00B616F8" w:rsidRPr="007D2EFB" w:rsidRDefault="00223DCA" w:rsidP="00223DC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Mentally add and subtract 9 and 11 from any given number</w:t>
                            </w:r>
                          </w:p>
                        </w:tc>
                      </w:tr>
                      <w:tr w:rsidR="00B616F8" w:rsidRPr="007D2EFB" w:rsidTr="00B616F8">
                        <w:trPr>
                          <w:trHeight w:val="322"/>
                        </w:trPr>
                        <w:tc>
                          <w:tcPr>
                            <w:tcW w:w="1836" w:type="dxa"/>
                            <w:vMerge/>
                          </w:tcPr>
                          <w:p w:rsidR="00B616F8" w:rsidRPr="007D2EFB" w:rsidRDefault="00B616F8" w:rsidP="00B616F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192" w:type="dxa"/>
                          </w:tcPr>
                          <w:p w:rsidR="00B616F8" w:rsidRPr="007D2EFB" w:rsidRDefault="00B616F8" w:rsidP="00B616F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7D2EFB" w:rsidRDefault="007D2EFB"/>
                    <w:p w:rsidR="007D2EFB" w:rsidRDefault="007D2EFB"/>
                    <w:p w:rsidR="007D2EFB" w:rsidRDefault="007D2EFB"/>
                    <w:p w:rsidR="007D2EFB" w:rsidRDefault="007D2EFB"/>
                    <w:p w:rsidR="007D2EFB" w:rsidRDefault="007D2EFB"/>
                  </w:txbxContent>
                </v:textbox>
                <w10:wrap type="square"/>
              </v:shape>
            </w:pict>
          </mc:Fallback>
        </mc:AlternateContent>
      </w:r>
    </w:p>
    <w:sectPr w:rsidR="007D2EFB" w:rsidRPr="007D2EFB" w:rsidSect="007D2EF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EF2787"/>
    <w:multiLevelType w:val="hybridMultilevel"/>
    <w:tmpl w:val="3E6E77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EFB"/>
    <w:rsid w:val="00040F4C"/>
    <w:rsid w:val="00083129"/>
    <w:rsid w:val="001044F7"/>
    <w:rsid w:val="00223DCA"/>
    <w:rsid w:val="003F76E3"/>
    <w:rsid w:val="00485841"/>
    <w:rsid w:val="00487EF5"/>
    <w:rsid w:val="006308F9"/>
    <w:rsid w:val="0071686F"/>
    <w:rsid w:val="00743436"/>
    <w:rsid w:val="007D2EFB"/>
    <w:rsid w:val="00B616F8"/>
    <w:rsid w:val="00C11847"/>
    <w:rsid w:val="00C951B4"/>
    <w:rsid w:val="00E505D1"/>
    <w:rsid w:val="00F461A7"/>
    <w:rsid w:val="00FC3DF5"/>
    <w:rsid w:val="00FE4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F4D945"/>
  <w15:chartTrackingRefBased/>
  <w15:docId w15:val="{85A1C468-768A-48C7-909C-781CABC75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2E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D2E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40F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40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10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36FF4936</Template>
  <TotalTime>67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Meddemmen</dc:creator>
  <cp:keywords/>
  <dc:description/>
  <cp:lastModifiedBy>Lucy Meddemmen</cp:lastModifiedBy>
  <cp:revision>13</cp:revision>
  <dcterms:created xsi:type="dcterms:W3CDTF">2019-10-15T13:34:00Z</dcterms:created>
  <dcterms:modified xsi:type="dcterms:W3CDTF">2020-01-21T14:09:00Z</dcterms:modified>
</cp:coreProperties>
</file>